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A911F" w14:textId="49D1C2D3" w:rsidR="00CC6442" w:rsidRDefault="00CC64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000864" w14:paraId="464FCD1C" w14:textId="77777777" w:rsidTr="00000864">
        <w:tc>
          <w:tcPr>
            <w:tcW w:w="4505" w:type="dxa"/>
          </w:tcPr>
          <w:p w14:paraId="60FA6685" w14:textId="77777777" w:rsidR="00CC6442" w:rsidRDefault="00CC6442" w:rsidP="00000864">
            <w:pPr>
              <w:rPr>
                <w:sz w:val="32"/>
                <w:szCs w:val="32"/>
                <w:lang w:val="en-AU"/>
              </w:rPr>
            </w:pPr>
            <w:r>
              <w:rPr>
                <w:sz w:val="32"/>
                <w:szCs w:val="32"/>
                <w:lang w:val="en-AU"/>
              </w:rPr>
              <w:t>CASSIE HOWER</w:t>
            </w:r>
          </w:p>
          <w:p w14:paraId="21D00291" w14:textId="77777777" w:rsidR="00CC6442" w:rsidRDefault="00CC6442" w:rsidP="00000864">
            <w:pPr>
              <w:rPr>
                <w:sz w:val="32"/>
                <w:szCs w:val="32"/>
                <w:lang w:val="en-AU"/>
              </w:rPr>
            </w:pPr>
            <w:r>
              <w:rPr>
                <w:sz w:val="32"/>
                <w:szCs w:val="32"/>
                <w:lang w:val="en-AU"/>
              </w:rPr>
              <w:t>HERBALIST</w:t>
            </w:r>
          </w:p>
          <w:p w14:paraId="631AD7AA" w14:textId="75FDB9DB" w:rsidR="00000864" w:rsidRPr="00000864" w:rsidRDefault="00000864" w:rsidP="00000864">
            <w:pPr>
              <w:rPr>
                <w:sz w:val="32"/>
                <w:szCs w:val="32"/>
                <w:lang w:val="en-AU"/>
              </w:rPr>
            </w:pPr>
            <w:r w:rsidRPr="00000864">
              <w:rPr>
                <w:sz w:val="32"/>
                <w:szCs w:val="32"/>
                <w:lang w:val="en-AU"/>
              </w:rPr>
              <w:t>PLANTS + PASSION</w:t>
            </w:r>
          </w:p>
          <w:p w14:paraId="78ABEB13" w14:textId="67E7EE8A" w:rsidR="00000864" w:rsidRDefault="000B091C" w:rsidP="00000864">
            <w:pPr>
              <w:rPr>
                <w:lang w:val="en-AU"/>
              </w:rPr>
            </w:pPr>
            <w:hyperlink r:id="rId5" w:history="1">
              <w:r w:rsidR="00A26FBA" w:rsidRPr="00582AB6">
                <w:rPr>
                  <w:rStyle w:val="Hyperlink"/>
                  <w:lang w:val="en-AU"/>
                </w:rPr>
                <w:t>cassie@plantsandpassion.com</w:t>
              </w:r>
            </w:hyperlink>
          </w:p>
          <w:p w14:paraId="5A44413D" w14:textId="7EC29356" w:rsidR="00000864" w:rsidRDefault="000B091C">
            <w:pPr>
              <w:rPr>
                <w:lang w:val="en-AU"/>
              </w:rPr>
            </w:pPr>
            <w:hyperlink r:id="rId6" w:history="1">
              <w:r w:rsidR="00A26FBA" w:rsidRPr="00582AB6">
                <w:rPr>
                  <w:rStyle w:val="Hyperlink"/>
                  <w:lang w:val="en-AU"/>
                </w:rPr>
                <w:t>www.plantsandpassion.com.au</w:t>
              </w:r>
            </w:hyperlink>
          </w:p>
          <w:p w14:paraId="2763D3A4" w14:textId="77777777" w:rsidR="00A26FBA" w:rsidRDefault="00A26FBA">
            <w:pPr>
              <w:rPr>
                <w:lang w:val="en-AU"/>
              </w:rPr>
            </w:pPr>
          </w:p>
          <w:p w14:paraId="3CF70E34" w14:textId="62101861" w:rsidR="00A26FBA" w:rsidRDefault="00A26FBA" w:rsidP="00A26FBA">
            <w:pPr>
              <w:rPr>
                <w:lang w:val="en-AU"/>
              </w:rPr>
            </w:pPr>
            <w:r>
              <w:rPr>
                <w:lang w:val="en-AU"/>
              </w:rPr>
              <w:t>DATE:</w:t>
            </w:r>
            <w:r w:rsidR="00BE0048">
              <w:rPr>
                <w:lang w:val="en-AU"/>
              </w:rPr>
              <w:t xml:space="preserve"> </w:t>
            </w:r>
            <w:r w:rsidR="00562205">
              <w:rPr>
                <w:lang w:val="en-AU"/>
              </w:rPr>
              <w:t>17 July</w:t>
            </w:r>
            <w:r w:rsidR="00BE0048">
              <w:rPr>
                <w:lang w:val="en-AU"/>
              </w:rPr>
              <w:t xml:space="preserve"> 2024</w:t>
            </w:r>
          </w:p>
          <w:p w14:paraId="59604E0A" w14:textId="77777777" w:rsidR="00A26FBA" w:rsidRPr="00A26FBA" w:rsidRDefault="00A26FBA" w:rsidP="00A26FBA">
            <w:pPr>
              <w:rPr>
                <w:lang w:val="en-AU"/>
              </w:rPr>
            </w:pPr>
          </w:p>
          <w:p w14:paraId="2909CCFD" w14:textId="7F28C025" w:rsidR="00A26FBA" w:rsidRPr="00A26FBA" w:rsidRDefault="00A26FBA" w:rsidP="00A26FBA">
            <w:pPr>
              <w:rPr>
                <w:sz w:val="32"/>
                <w:szCs w:val="32"/>
                <w:lang w:val="en-AU"/>
              </w:rPr>
            </w:pPr>
            <w:r w:rsidRPr="00A26FBA">
              <w:rPr>
                <w:sz w:val="32"/>
                <w:szCs w:val="32"/>
                <w:lang w:val="en-AU"/>
              </w:rPr>
              <w:t>PRESCRIPTION FOR:</w:t>
            </w:r>
          </w:p>
          <w:p w14:paraId="06727477" w14:textId="77777777" w:rsidR="00A26FBA" w:rsidRDefault="00A26FBA">
            <w:pPr>
              <w:rPr>
                <w:lang w:val="en-AU"/>
              </w:rPr>
            </w:pPr>
          </w:p>
          <w:p w14:paraId="7666328F" w14:textId="07984EAA" w:rsidR="00A26FBA" w:rsidRPr="00A26FBA" w:rsidRDefault="00BE0048">
            <w:pPr>
              <w:rPr>
                <w:b/>
                <w:bCs/>
                <w:sz w:val="32"/>
                <w:szCs w:val="32"/>
                <w:lang w:val="en-AU"/>
              </w:rPr>
            </w:pPr>
            <w:r>
              <w:rPr>
                <w:b/>
                <w:bCs/>
                <w:sz w:val="32"/>
                <w:szCs w:val="32"/>
                <w:lang w:val="en-AU"/>
              </w:rPr>
              <w:t>Natalie King</w:t>
            </w:r>
          </w:p>
        </w:tc>
        <w:tc>
          <w:tcPr>
            <w:tcW w:w="4505" w:type="dxa"/>
          </w:tcPr>
          <w:p w14:paraId="49AE7F20" w14:textId="77777777" w:rsidR="00000864" w:rsidRDefault="00000864" w:rsidP="00000864">
            <w:pPr>
              <w:jc w:val="right"/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72E81" wp14:editId="18025C82">
                  <wp:extent cx="2348421" cy="225431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ts Ligh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92" cy="240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64" w14:paraId="2C5339D0" w14:textId="77777777" w:rsidTr="006E338F">
        <w:tc>
          <w:tcPr>
            <w:tcW w:w="4505" w:type="dxa"/>
          </w:tcPr>
          <w:p w14:paraId="72C6CA24" w14:textId="77777777" w:rsidR="00D000E1" w:rsidRDefault="00D000E1">
            <w:pPr>
              <w:rPr>
                <w:lang w:val="en-AU"/>
              </w:rPr>
            </w:pPr>
          </w:p>
          <w:p w14:paraId="6B459BEE" w14:textId="73AAA898" w:rsidR="006A1626" w:rsidRDefault="006A1626">
            <w:pPr>
              <w:rPr>
                <w:lang w:val="en-AU"/>
              </w:rPr>
            </w:pPr>
            <w:r>
              <w:rPr>
                <w:lang w:val="en-AU"/>
              </w:rPr>
              <w:t>Next appointment:</w:t>
            </w:r>
          </w:p>
          <w:p w14:paraId="687BE26F" w14:textId="37F9C910" w:rsidR="006A1626" w:rsidRDefault="006A1626">
            <w:pPr>
              <w:rPr>
                <w:lang w:val="en-AU"/>
              </w:rPr>
            </w:pPr>
            <w:r>
              <w:rPr>
                <w:lang w:val="en-AU"/>
              </w:rPr>
              <w:t xml:space="preserve">12pm Thursday </w:t>
            </w:r>
            <w:r w:rsidR="00562205">
              <w:rPr>
                <w:lang w:val="en-AU"/>
              </w:rPr>
              <w:t>15 August</w:t>
            </w:r>
            <w:r>
              <w:rPr>
                <w:lang w:val="en-AU"/>
              </w:rPr>
              <w:t xml:space="preserve"> 2024 (Telehealth)</w:t>
            </w:r>
          </w:p>
          <w:p w14:paraId="40A129A3" w14:textId="704F0F99" w:rsidR="00F42398" w:rsidRDefault="00F42398" w:rsidP="00F42398">
            <w:pPr>
              <w:rPr>
                <w:lang w:val="en-AU"/>
              </w:rPr>
            </w:pPr>
          </w:p>
        </w:tc>
        <w:tc>
          <w:tcPr>
            <w:tcW w:w="4505" w:type="dxa"/>
          </w:tcPr>
          <w:p w14:paraId="6EC590DC" w14:textId="70AF74F3" w:rsidR="00000864" w:rsidRDefault="00000864" w:rsidP="00A26FBA">
            <w:pPr>
              <w:jc w:val="right"/>
              <w:rPr>
                <w:lang w:val="en-AU"/>
              </w:rPr>
            </w:pPr>
          </w:p>
        </w:tc>
      </w:tr>
    </w:tbl>
    <w:tbl>
      <w:tblPr>
        <w:tblW w:w="895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8954"/>
      </w:tblGrid>
      <w:tr w:rsidR="00F42398" w14:paraId="7CAEF3B7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743A" w14:textId="77777777" w:rsidR="00F42398" w:rsidRPr="00F42398" w:rsidRDefault="00F42398" w:rsidP="00F42398">
            <w:pPr>
              <w:rPr>
                <w:b/>
                <w:bCs/>
                <w:sz w:val="22"/>
                <w:szCs w:val="22"/>
                <w:lang w:val="en-AU"/>
              </w:rPr>
            </w:pPr>
            <w:r w:rsidRPr="00F42398">
              <w:rPr>
                <w:b/>
                <w:bCs/>
                <w:sz w:val="22"/>
                <w:szCs w:val="22"/>
                <w:lang w:val="en-AU"/>
              </w:rPr>
              <w:t>Treatment Aims:</w:t>
            </w:r>
          </w:p>
          <w:p w14:paraId="388ED26D" w14:textId="77777777" w:rsidR="00F42398" w:rsidRPr="00F42398" w:rsidRDefault="00F42398" w:rsidP="00F42398">
            <w:pPr>
              <w:rPr>
                <w:sz w:val="22"/>
                <w:szCs w:val="22"/>
                <w:lang w:val="en-AU"/>
              </w:rPr>
            </w:pPr>
          </w:p>
          <w:p w14:paraId="5A2B7517" w14:textId="7314DBE9" w:rsidR="00F42398" w:rsidRPr="00F42398" w:rsidRDefault="00F42398" w:rsidP="00F42398">
            <w:pPr>
              <w:rPr>
                <w:sz w:val="22"/>
                <w:szCs w:val="22"/>
                <w:lang w:val="en-AU"/>
              </w:rPr>
            </w:pPr>
            <w:r w:rsidRPr="00F42398">
              <w:rPr>
                <w:sz w:val="22"/>
                <w:szCs w:val="22"/>
                <w:lang w:val="en-AU"/>
              </w:rPr>
              <w:t xml:space="preserve">Tonify </w:t>
            </w:r>
            <w:r>
              <w:rPr>
                <w:sz w:val="22"/>
                <w:szCs w:val="22"/>
                <w:lang w:val="en-AU"/>
              </w:rPr>
              <w:t xml:space="preserve">and support </w:t>
            </w:r>
            <w:r w:rsidR="00670612">
              <w:rPr>
                <w:sz w:val="22"/>
                <w:szCs w:val="22"/>
                <w:lang w:val="en-AU"/>
              </w:rPr>
              <w:t xml:space="preserve">the </w:t>
            </w:r>
            <w:r w:rsidRPr="00F42398">
              <w:rPr>
                <w:sz w:val="22"/>
                <w:szCs w:val="22"/>
                <w:lang w:val="en-AU"/>
              </w:rPr>
              <w:t>nervous system</w:t>
            </w:r>
          </w:p>
          <w:p w14:paraId="0779DFE7" w14:textId="3BD988C1" w:rsidR="00F42398" w:rsidRDefault="00F42398" w:rsidP="00F42398">
            <w:pPr>
              <w:rPr>
                <w:sz w:val="22"/>
                <w:szCs w:val="22"/>
                <w:lang w:val="en-AU"/>
              </w:rPr>
            </w:pPr>
            <w:r w:rsidRPr="00F42398">
              <w:rPr>
                <w:sz w:val="22"/>
                <w:szCs w:val="22"/>
                <w:lang w:val="en-AU"/>
              </w:rPr>
              <w:t xml:space="preserve">Support energy levels </w:t>
            </w:r>
            <w:r>
              <w:rPr>
                <w:sz w:val="22"/>
                <w:szCs w:val="22"/>
                <w:lang w:val="en-AU"/>
              </w:rPr>
              <w:t>and</w:t>
            </w:r>
            <w:r w:rsidR="00670612">
              <w:rPr>
                <w:sz w:val="22"/>
                <w:szCs w:val="22"/>
                <w:lang w:val="en-AU"/>
              </w:rPr>
              <w:t xml:space="preserve"> help</w:t>
            </w:r>
            <w:r>
              <w:rPr>
                <w:sz w:val="22"/>
                <w:szCs w:val="22"/>
                <w:lang w:val="en-AU"/>
              </w:rPr>
              <w:t xml:space="preserve"> adapt</w:t>
            </w:r>
            <w:r w:rsidR="00670612">
              <w:rPr>
                <w:sz w:val="22"/>
                <w:szCs w:val="22"/>
                <w:lang w:val="en-AU"/>
              </w:rPr>
              <w:t xml:space="preserve"> the</w:t>
            </w:r>
            <w:r>
              <w:rPr>
                <w:sz w:val="22"/>
                <w:szCs w:val="22"/>
                <w:lang w:val="en-AU"/>
              </w:rPr>
              <w:t xml:space="preserve"> body to stress</w:t>
            </w:r>
          </w:p>
          <w:p w14:paraId="2F50DA0E" w14:textId="6106858E" w:rsidR="00C34F07" w:rsidRDefault="00C34F07" w:rsidP="00F42398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Tonify detoxification pathways/liver to improve clarity of skin and eyes</w:t>
            </w:r>
          </w:p>
          <w:p w14:paraId="55C188EE" w14:textId="3B56AEBA" w:rsidR="00F42398" w:rsidRPr="00F42398" w:rsidRDefault="00F42398" w:rsidP="006A1626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</w:p>
        </w:tc>
      </w:tr>
      <w:tr w:rsidR="00AB2449" w14:paraId="53B2837D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02943" w14:textId="2FE1577F" w:rsidR="00AB2449" w:rsidRPr="00271D74" w:rsidRDefault="00AB2449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271D7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HERBAL BLEND</w:t>
            </w:r>
            <w:r w:rsidR="005709E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9C72E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new bottle)</w:t>
            </w:r>
          </w:p>
          <w:p w14:paraId="33E34BA0" w14:textId="39AE2DC3" w:rsidR="00AB2449" w:rsidRDefault="00AB2449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</w:p>
          <w:p w14:paraId="6A1E59B2" w14:textId="762A9167" w:rsidR="00E6016F" w:rsidRPr="003D0FEA" w:rsidRDefault="003D0FEA" w:rsidP="00ED6839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Lemonbalm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– relaxing and restoring yet also uplifting. Restores mood and nerves, stabilises energy, reduces fatigue due to overstimulation and stress, affinity with the heart – courage of heart, supports cognition.</w:t>
            </w:r>
          </w:p>
          <w:p w14:paraId="39C9C9AD" w14:textId="77777777" w:rsidR="00A6632D" w:rsidRDefault="00A6632D" w:rsidP="00ED6839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561D459A" w14:textId="7875452F" w:rsidR="00ED6839" w:rsidRDefault="00ED683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Withania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– gentle adaptogen, bringing your energy back in</w:t>
            </w:r>
            <w:r w:rsidR="00A6632D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– reduces night time</w:t>
            </w:r>
            <w:r w:rsidR="00E8101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elevations of stress hormones (will improve sleep). </w:t>
            </w:r>
            <w:proofErr w:type="gramStart"/>
            <w:r w:rsidR="00E81013">
              <w:rPr>
                <w:rFonts w:ascii="Calibri" w:eastAsia="Times New Roman" w:hAnsi="Calibri"/>
                <w:color w:val="000000"/>
                <w:sz w:val="22"/>
                <w:szCs w:val="22"/>
              </w:rPr>
              <w:t>Also</w:t>
            </w:r>
            <w:proofErr w:type="gramEnd"/>
            <w:r w:rsidR="00E8101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neuroprotective.</w:t>
            </w:r>
          </w:p>
          <w:p w14:paraId="05E8997B" w14:textId="77777777" w:rsidR="00A6632D" w:rsidRDefault="00A6632D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5FE770A9" w14:textId="5A1914FA" w:rsidR="003D0FEA" w:rsidRDefault="00ED6839" w:rsidP="003D0FEA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Schisandra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– </w:t>
            </w:r>
            <w:r w:rsidR="00E8101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Supports liver, nervous system, </w:t>
            </w:r>
            <w:r w:rsidR="001E1BA8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adrenals, </w:t>
            </w:r>
            <w:r w:rsidR="00E81013">
              <w:rPr>
                <w:rFonts w:ascii="Calibri" w:eastAsia="Times New Roman" w:hAnsi="Calibri"/>
                <w:color w:val="000000"/>
                <w:sz w:val="22"/>
                <w:szCs w:val="22"/>
              </w:rPr>
              <w:t>digestion and female reproductive system – a wonderful allrounder</w:t>
            </w:r>
            <w:r w:rsidR="000A17FB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and great female tonic</w:t>
            </w:r>
            <w:r w:rsidR="00E8101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! </w:t>
            </w:r>
          </w:p>
          <w:p w14:paraId="572D5151" w14:textId="77777777" w:rsidR="003D0FEA" w:rsidRDefault="003D0FEA" w:rsidP="003D0FEA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009573DC" w14:textId="52AA7813" w:rsidR="003D0FEA" w:rsidRPr="003D0FEA" w:rsidRDefault="003D0FEA" w:rsidP="003D0FEA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D0FE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Ginger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–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warming, circulatory stimulant – helps to move the other herbs to where they need to go, a wonderful digestive too</w:t>
            </w:r>
          </w:p>
          <w:p w14:paraId="540339D7" w14:textId="1ACED243" w:rsidR="00AB2449" w:rsidRDefault="00AB244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00811910" w14:textId="3044B700" w:rsidR="00CC6442" w:rsidRDefault="003D0FEA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</w:t>
            </w:r>
            <w:r w:rsidR="00AB2449" w:rsidRPr="00CC644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ake </w:t>
            </w:r>
            <w:r w:rsidR="00AD4BB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1 dropper full (approximately 1ml)</w:t>
            </w:r>
            <w:r w:rsidR="00AB2449" w:rsidRPr="00CC644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morning and night in 20ml of water</w:t>
            </w:r>
          </w:p>
          <w:p w14:paraId="07F8A382" w14:textId="77777777" w:rsidR="00AD4BBB" w:rsidRDefault="00AD4BBB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</w:p>
          <w:p w14:paraId="7EE75712" w14:textId="11ACFF60" w:rsidR="00AD4BBB" w:rsidRPr="000A17FB" w:rsidRDefault="00AD4BBB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When taking the herbs, take a few moments or longer if you can, to really feel into your body and notice anything that arises for you at those times. It may be sensations, a picture in the mind or some thoughts dropping in. </w:t>
            </w:r>
            <w:r w:rsidR="003D0FEA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Taking it one step further and journaling anything that arises could be a good way to reflect on what’s going on for you internally in the mind and the heart.</w:t>
            </w:r>
          </w:p>
          <w:p w14:paraId="5B0727C3" w14:textId="77777777" w:rsidR="00CC6442" w:rsidRPr="000A17FB" w:rsidRDefault="00CC6442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391FD347" w14:textId="6B739EDE" w:rsidR="00CC6442" w:rsidRPr="006A1626" w:rsidRDefault="00CC6442" w:rsidP="00CC6442">
            <w:pPr>
              <w:spacing w:line="276" w:lineRule="auto"/>
              <w:rPr>
                <w:rFonts w:ascii="Calibri" w:eastAsia="Times New Roman" w:hAnsi="Calibri"/>
                <w:i/>
                <w:iCs/>
                <w:color w:val="000000"/>
                <w:sz w:val="22"/>
                <w:szCs w:val="22"/>
                <w:lang w:val="en-AU"/>
              </w:rPr>
            </w:pPr>
            <w:r w:rsidRPr="006A1626">
              <w:rPr>
                <w:rFonts w:ascii="Calibri" w:eastAsia="Times New Roman" w:hAnsi="Calibri"/>
                <w:i/>
                <w:iCs/>
                <w:color w:val="000000"/>
                <w:sz w:val="22"/>
                <w:szCs w:val="22"/>
                <w:lang w:val="en-AU"/>
              </w:rPr>
              <w:lastRenderedPageBreak/>
              <w:t xml:space="preserve">The above herbs are not limited to treating what I have listed above, however I wanted to show you why I chose these particular herbs for you. All herbs and their constituents work in synergy together within a blend to bring harmony and balance </w:t>
            </w:r>
            <w:r w:rsidR="00271D74" w:rsidRPr="006A1626">
              <w:rPr>
                <w:rFonts w:ascii="Calibri" w:eastAsia="Times New Roman" w:hAnsi="Calibri"/>
                <w:i/>
                <w:iCs/>
                <w:color w:val="000000"/>
                <w:sz w:val="22"/>
                <w:szCs w:val="22"/>
                <w:lang w:val="en-AU"/>
              </w:rPr>
              <w:t>where needed.</w:t>
            </w:r>
          </w:p>
          <w:p w14:paraId="4DA29D97" w14:textId="728475E8" w:rsidR="00E3571E" w:rsidRDefault="00E3571E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5EAC2D21" w14:textId="6FFCEEBC" w:rsidR="00E3571E" w:rsidRDefault="00E3571E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HERBAL SIMPLE</w:t>
            </w:r>
            <w:r w:rsidR="009C72E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S</w:t>
            </w:r>
            <w:r w:rsidR="006B5B3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:</w:t>
            </w:r>
          </w:p>
          <w:p w14:paraId="6A42B2A4" w14:textId="1BCC213C" w:rsidR="00E3571E" w:rsidRDefault="00E3571E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0123C49B" w14:textId="4EE9D286" w:rsidR="00E3571E" w:rsidRDefault="00E3571E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E3571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Liquorice/</w:t>
            </w:r>
            <w:proofErr w:type="spellStart"/>
            <w:r w:rsidRPr="00E3571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Licorice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(new bottle)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– a beautifully gentle adrenal tonic – can be stimulating so take only in the morning – add 5 drops to your morning herbs – can increase to 10 drops. </w:t>
            </w: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Licorice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="006F0F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is cortisol sparing </w:t>
            </w:r>
            <w:r w:rsidR="00944C12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so h</w:t>
            </w:r>
            <w:r w:rsidR="003D0FEA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elps to maintain energy levels.</w:t>
            </w:r>
          </w:p>
          <w:p w14:paraId="53BC1133" w14:textId="70ECC344" w:rsidR="00F76CF9" w:rsidRPr="009C72E7" w:rsidRDefault="00F76CF9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</w:p>
          <w:p w14:paraId="460BFD91" w14:textId="4EA6FFEA" w:rsidR="00F76CF9" w:rsidRPr="00F76CF9" w:rsidRDefault="00F76CF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9C72E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Passionflower </w:t>
            </w:r>
            <w:r w:rsidR="009C72E7" w:rsidRP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(on hand)</w:t>
            </w:r>
            <w:r w:rsidRP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– for increased anxiety and nervous system support during transition and heightened emotions – take 5 drops as needed (up to 10 drops) – upper limit is high with this herb but be aware that you have felt drowsy the next day on higher doses (5ml) – it’s a </w:t>
            </w:r>
            <w:proofErr w:type="spellStart"/>
            <w:r w:rsidRP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glcytract</w:t>
            </w:r>
            <w:proofErr w:type="spellEnd"/>
            <w:r w:rsidRP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so can dose directly onto the tongue</w:t>
            </w:r>
          </w:p>
          <w:p w14:paraId="63FECEB8" w14:textId="0D1B15C6" w:rsidR="00CC6442" w:rsidRPr="000341BD" w:rsidRDefault="00CC6442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  <w:tr w:rsidR="00AB2449" w14:paraId="409B1E5A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E4C68" w14:textId="52BA8E48" w:rsidR="00AB2449" w:rsidRPr="00D2566A" w:rsidRDefault="00AB244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  <w:tr w:rsidR="00AB2449" w14:paraId="6FED7EC5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5C783" w14:textId="235C7CC0" w:rsidR="00AB2449" w:rsidRDefault="00AB244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FLOWER ESSENCE</w:t>
            </w:r>
            <w:r w:rsidR="005709EF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(new bottle</w:t>
            </w:r>
            <w:r w:rsid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)</w:t>
            </w:r>
          </w:p>
          <w:p w14:paraId="53F294B9" w14:textId="2963E2EC" w:rsidR="00AB2449" w:rsidRDefault="00AB244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780548BB" w14:textId="08D1B55F" w:rsidR="00E6016F" w:rsidRDefault="00BE0048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Bottlebrush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for transitions and clearing out the past to move forward into new role from a clearer energetic state – letting go of the past and going wi</w:t>
            </w:r>
            <w:r w:rsidR="003D0FEA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th the flow into new experiences</w:t>
            </w:r>
          </w:p>
          <w:p w14:paraId="33C64B07" w14:textId="41F39647" w:rsidR="00BE0048" w:rsidRDefault="00BE0048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38D90779" w14:textId="2D123996" w:rsidR="00BE0048" w:rsidRDefault="00ED683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Illawarra Flame Tree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increase confidence and commitment, increased self-approval and self-reliance</w:t>
            </w:r>
          </w:p>
          <w:p w14:paraId="06AD5070" w14:textId="77777777" w:rsidR="00BE0048" w:rsidRDefault="00BE0048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7F3C7F34" w14:textId="11088288" w:rsidR="00BE0048" w:rsidRDefault="00BE0048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Fringed Violet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protection of the aura in transition to new workspace around new people and their energy fields</w:t>
            </w:r>
          </w:p>
          <w:p w14:paraId="16209E16" w14:textId="77777777" w:rsidR="00C34F07" w:rsidRDefault="00C34F07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7C5D6743" w14:textId="19CC6C3D" w:rsidR="00C34F07" w:rsidRDefault="00C34F07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3D0FEA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Hibbertia</w:t>
            </w:r>
            <w:r w:rsidR="006B5B3A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</w:t>
            </w:r>
            <w:r w:rsidR="003D0FEA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addressing guilt in relation to potential move</w:t>
            </w:r>
          </w:p>
          <w:p w14:paraId="65F3C8D3" w14:textId="77777777" w:rsidR="00DC4CE9" w:rsidRDefault="00DC4CE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546C286F" w14:textId="77777777" w:rsidR="00F97989" w:rsidRDefault="00F97989" w:rsidP="00F97989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 w:rsidRPr="00CC6442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Take 7 drops under your tongue upon rising in the morning and upon retiring in the evening – you can also add 7 drops to your water bottle to drink across the day</w:t>
            </w:r>
          </w:p>
          <w:p w14:paraId="4179F1D8" w14:textId="53079BE0" w:rsidR="00F97989" w:rsidRPr="005333EB" w:rsidRDefault="00F97989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  <w:tr w:rsidR="00E81013" w14:paraId="15A13EA6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D78D4" w14:textId="77777777" w:rsidR="00E81013" w:rsidRDefault="00E81013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</w:p>
        </w:tc>
      </w:tr>
      <w:tr w:rsidR="00E81013" w14:paraId="74F664DA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877D5" w14:textId="6FA7925A" w:rsid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E8101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HERBAL TEA</w:t>
            </w:r>
            <w:r w:rsid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S</w:t>
            </w:r>
          </w:p>
          <w:p w14:paraId="67592347" w14:textId="7758044B" w:rsid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06A99EDF" w14:textId="1DA2D32D" w:rsidR="009C72E7" w:rsidRPr="009C72E7" w:rsidRDefault="009C72E7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 w:rsidRPr="009C72E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Nervous system support</w:t>
            </w:r>
            <w:r w:rsid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(on hand)</w:t>
            </w:r>
            <w:r w:rsidRPr="009C72E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:</w:t>
            </w:r>
          </w:p>
          <w:p w14:paraId="036D55BB" w14:textId="6C35D903" w:rsid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Oats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nervous system support and nutritive</w:t>
            </w:r>
          </w:p>
          <w:p w14:paraId="68D34824" w14:textId="763F4BE2" w:rsidR="00AD4BBB" w:rsidRDefault="00AD4BBB" w:rsidP="00AD4BBB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Nettle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nutritive</w:t>
            </w:r>
          </w:p>
          <w:p w14:paraId="6B9821A0" w14:textId="39FB81FC" w:rsidR="00E81013" w:rsidRP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proofErr w:type="spellStart"/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Tulsi</w:t>
            </w:r>
            <w:proofErr w:type="spellEnd"/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(Holy Basil)</w:t>
            </w:r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“</w:t>
            </w:r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Elixir for </w:t>
            </w:r>
            <w:proofErr w:type="gramStart"/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Life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“</w:t>
            </w:r>
            <w:r w:rsidR="000A17F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-</w:t>
            </w:r>
            <w:proofErr w:type="gramEnd"/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beautiful nervine herb </w:t>
            </w:r>
            <w:r w:rsidR="00AD4BB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supports the whole being</w:t>
            </w:r>
            <w:r w:rsidR="000A17F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(body, mind, soul, spirit) – an Ayurvedic medicine and lovely to grow in the garden (great for bees and teas)</w:t>
            </w:r>
          </w:p>
          <w:p w14:paraId="1861B93F" w14:textId="26AFC4BE" w:rsid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0A17FB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Hibiscus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– </w:t>
            </w:r>
            <w:r w:rsidR="000A17F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adds a beautiful colour and taste, one for the senses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sym w:font="Wingdings" w:char="F04A"/>
            </w:r>
          </w:p>
          <w:p w14:paraId="1719B86E" w14:textId="7D6DC3DF" w:rsid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77002EA8" w14:textId="343A37F7" w:rsidR="009C72E7" w:rsidRPr="00562205" w:rsidRDefault="009C72E7" w:rsidP="00CC6442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</w:pPr>
            <w:r w:rsidRP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>Sleepy tea</w:t>
            </w:r>
            <w:r w:rsid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 xml:space="preserve"> (new)</w:t>
            </w:r>
            <w:r w:rsidRP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>:</w:t>
            </w:r>
          </w:p>
          <w:p w14:paraId="0CCBB1B9" w14:textId="6AC86057" w:rsidR="009C72E7" w:rsidRPr="00562205" w:rsidRDefault="009C72E7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</w:pPr>
            <w:r w:rsidRP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>Chamomile:</w:t>
            </w:r>
            <w:r w:rsidRPr="00562205"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  <w:t xml:space="preserve"> sedative and soothing to the digestive tract (a lovely after dinner and pre-bed tipple)</w:t>
            </w:r>
          </w:p>
          <w:p w14:paraId="2424DDF9" w14:textId="45A5E216" w:rsidR="009C72E7" w:rsidRPr="00280B35" w:rsidRDefault="00280B35" w:rsidP="009C72E7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>California Poppy: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  <w:t xml:space="preserve"> sedative and muscle relaxant, “let the day fall away”</w:t>
            </w:r>
          </w:p>
          <w:p w14:paraId="0858107F" w14:textId="06B09E0D" w:rsidR="00B2277F" w:rsidRPr="00B2277F" w:rsidRDefault="00B2277F" w:rsidP="00B2277F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lastRenderedPageBreak/>
              <w:t>Mo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>therwort: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  <w:t xml:space="preserve"> lion hearted mother</w:t>
            </w:r>
            <w:r w:rsidR="00280B35"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  <w:t>, relieves stress and anxiety, feels like being wrapped in a big warm hug</w:t>
            </w:r>
          </w:p>
          <w:p w14:paraId="26663FFB" w14:textId="1FC94B3C" w:rsidR="009C72E7" w:rsidRDefault="00562205" w:rsidP="00B2277F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</w:pPr>
            <w:r w:rsidRPr="0056220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val="en-AU"/>
              </w:rPr>
              <w:t>Rose petals:</w:t>
            </w:r>
            <w:r w:rsidRPr="00562205"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  <w:t xml:space="preserve"> beautiful heart medicine – perfect for calming the anxious heart</w:t>
            </w:r>
          </w:p>
          <w:p w14:paraId="546E1FDD" w14:textId="77777777" w:rsidR="00B2277F" w:rsidRPr="00B2277F" w:rsidRDefault="00B2277F" w:rsidP="00B2277F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  <w:lang w:val="en-AU"/>
              </w:rPr>
            </w:pPr>
          </w:p>
          <w:p w14:paraId="2D6E8482" w14:textId="1797630D" w:rsidR="00E81013" w:rsidRDefault="00E81013" w:rsidP="00CC6442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Preparation</w:t>
            </w:r>
            <w:r w:rsid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of teas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:</w:t>
            </w:r>
          </w:p>
          <w:p w14:paraId="00E931C3" w14:textId="4689BDEE" w:rsidR="00E81013" w:rsidRPr="00E81013" w:rsidRDefault="009C72E7" w:rsidP="00E81013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Add</w:t>
            </w:r>
            <w:r w:rsidR="00E81013"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1-2tsp of the tea to a teapot with strainer and cover with boiling water (240ml-500ml), cover and allow </w:t>
            </w:r>
            <w:proofErr w:type="spellStart"/>
            <w:r w:rsidR="00E81013"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to</w:t>
            </w:r>
            <w:proofErr w:type="spellEnd"/>
            <w:r w:rsidR="00E81013"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steep for 5 to 10 minutes. </w:t>
            </w:r>
            <w:r w:rsidR="005912A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Take 1-2 cups/day</w:t>
            </w:r>
            <w:bookmarkStart w:id="0" w:name="_GoBack"/>
            <w:bookmarkEnd w:id="0"/>
          </w:p>
          <w:p w14:paraId="31F1C2E7" w14:textId="77777777" w:rsidR="00E81013" w:rsidRDefault="00E81013" w:rsidP="00E81013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0D26B1AD" w14:textId="2E601A6F" w:rsidR="00E81013" w:rsidRPr="00E81013" w:rsidRDefault="00E81013" w:rsidP="00E81013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Or prepare as an overnight infusion</w:t>
            </w:r>
            <w:r w:rsid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(Nervous system tea only</w:t>
            </w:r>
            <w:r w:rsidR="00B2277F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, sleepy tea will be too bitter</w:t>
            </w:r>
            <w:r w:rsidR="009C72E7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)</w:t>
            </w:r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: </w:t>
            </w:r>
          </w:p>
          <w:p w14:paraId="77CFD4A3" w14:textId="77777777" w:rsidR="00E81013" w:rsidRDefault="00E81013" w:rsidP="00E81013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57EB3252" w14:textId="3095D06A" w:rsidR="00F97989" w:rsidRPr="00E81013" w:rsidRDefault="00E81013" w:rsidP="00F97989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E81013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Take a 1L glass jar with a lid, add 2-4 tsp of tea, cover with boiling water, allow to steep overnight, strain in the morning and consume during the day either cold or rewarmed in a small saucepan on the stovetop. Feel free to add fresh ginger and mint from your garden to this tea</w:t>
            </w:r>
            <w:r w:rsidR="00AD4BBB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and some honey to sweeten if needed.</w:t>
            </w:r>
          </w:p>
        </w:tc>
      </w:tr>
      <w:tr w:rsidR="00F97989" w14:paraId="30CB1EBB" w14:textId="77777777" w:rsidTr="00F97989">
        <w:trPr>
          <w:trHeight w:val="297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2AE4" w14:textId="77777777" w:rsidR="00F97989" w:rsidRDefault="00F97989" w:rsidP="00F97989">
            <w:pPr>
              <w:spacing w:line="480" w:lineRule="auto"/>
              <w:rPr>
                <w:b/>
                <w:bCs/>
                <w:lang w:val="en-AU"/>
              </w:rPr>
            </w:pPr>
          </w:p>
        </w:tc>
      </w:tr>
      <w:tr w:rsidR="00F97989" w14:paraId="4A36EDD8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F61CB" w14:textId="74F176C0" w:rsidR="00F97989" w:rsidRPr="009225C9" w:rsidRDefault="00F97989" w:rsidP="00F97989">
            <w:pPr>
              <w:spacing w:line="480" w:lineRule="auto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DIET AND LIFESTYLE:</w:t>
            </w:r>
          </w:p>
          <w:p w14:paraId="030C951F" w14:textId="13B160D8" w:rsidR="00F97989" w:rsidRDefault="00F97989" w:rsidP="00F9798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Book yourself in for a kahuna massage (at least once a month until you move)</w:t>
            </w:r>
          </w:p>
          <w:p w14:paraId="37D705B5" w14:textId="5DB9DD38" w:rsidR="00562205" w:rsidRPr="0057074D" w:rsidRDefault="00562205" w:rsidP="0057074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Put a notebook and pen beside your bed to remove thoughts from your mind as needed overnight</w:t>
            </w:r>
          </w:p>
          <w:p w14:paraId="0F51A516" w14:textId="09DFC818" w:rsidR="00F97989" w:rsidRPr="00F97989" w:rsidRDefault="0057074D" w:rsidP="00F9798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Visual</w:t>
            </w:r>
            <w:r w:rsidR="00280B35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ise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and journal </w:t>
            </w:r>
            <w:r w:rsidR="00B2277F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living in your new house in Coffs Harbour and what your life is going to look like in 6 months.</w:t>
            </w:r>
          </w:p>
        </w:tc>
      </w:tr>
    </w:tbl>
    <w:p w14:paraId="347BA073" w14:textId="78745E4C" w:rsidR="0037680E" w:rsidRDefault="0037680E" w:rsidP="00F97989">
      <w:pPr>
        <w:rPr>
          <w:lang w:val="en-AU"/>
        </w:rPr>
      </w:pPr>
    </w:p>
    <w:sectPr w:rsidR="0037680E" w:rsidSect="00F802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F75AE"/>
    <w:multiLevelType w:val="hybridMultilevel"/>
    <w:tmpl w:val="AA6A0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70F5E"/>
    <w:multiLevelType w:val="multilevel"/>
    <w:tmpl w:val="89E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0153EE"/>
    <w:multiLevelType w:val="hybridMultilevel"/>
    <w:tmpl w:val="4A92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B1C"/>
    <w:rsid w:val="00000864"/>
    <w:rsid w:val="00026FCC"/>
    <w:rsid w:val="000341BD"/>
    <w:rsid w:val="000364A7"/>
    <w:rsid w:val="000677E5"/>
    <w:rsid w:val="000A17FB"/>
    <w:rsid w:val="000B091C"/>
    <w:rsid w:val="000F6C42"/>
    <w:rsid w:val="00106EAA"/>
    <w:rsid w:val="001352A9"/>
    <w:rsid w:val="001658A2"/>
    <w:rsid w:val="001B0C79"/>
    <w:rsid w:val="001B52EA"/>
    <w:rsid w:val="001D4202"/>
    <w:rsid w:val="001E1BA8"/>
    <w:rsid w:val="00210E81"/>
    <w:rsid w:val="00216FD1"/>
    <w:rsid w:val="0023038C"/>
    <w:rsid w:val="00252C94"/>
    <w:rsid w:val="00271D74"/>
    <w:rsid w:val="00280B35"/>
    <w:rsid w:val="002A6BD2"/>
    <w:rsid w:val="002D042A"/>
    <w:rsid w:val="002F0800"/>
    <w:rsid w:val="002F7FA6"/>
    <w:rsid w:val="0030369A"/>
    <w:rsid w:val="0037680E"/>
    <w:rsid w:val="003838F9"/>
    <w:rsid w:val="00390F02"/>
    <w:rsid w:val="00391D44"/>
    <w:rsid w:val="003C671F"/>
    <w:rsid w:val="003D0BA8"/>
    <w:rsid w:val="003D0FEA"/>
    <w:rsid w:val="00467DD7"/>
    <w:rsid w:val="004C18CE"/>
    <w:rsid w:val="004D45F5"/>
    <w:rsid w:val="00502753"/>
    <w:rsid w:val="00503753"/>
    <w:rsid w:val="00513250"/>
    <w:rsid w:val="00516E8A"/>
    <w:rsid w:val="005333EB"/>
    <w:rsid w:val="00562205"/>
    <w:rsid w:val="0057074D"/>
    <w:rsid w:val="005709EF"/>
    <w:rsid w:val="005912AB"/>
    <w:rsid w:val="005C1F62"/>
    <w:rsid w:val="005E59A4"/>
    <w:rsid w:val="005F16E5"/>
    <w:rsid w:val="005F7196"/>
    <w:rsid w:val="0062509B"/>
    <w:rsid w:val="00670612"/>
    <w:rsid w:val="006A1626"/>
    <w:rsid w:val="006B5B3A"/>
    <w:rsid w:val="006D2E8D"/>
    <w:rsid w:val="006E338F"/>
    <w:rsid w:val="006F0F13"/>
    <w:rsid w:val="00721B02"/>
    <w:rsid w:val="0076072C"/>
    <w:rsid w:val="007649A6"/>
    <w:rsid w:val="0078559B"/>
    <w:rsid w:val="0078696C"/>
    <w:rsid w:val="007916E4"/>
    <w:rsid w:val="007972DC"/>
    <w:rsid w:val="007B32F4"/>
    <w:rsid w:val="007B7819"/>
    <w:rsid w:val="007D7023"/>
    <w:rsid w:val="007F1766"/>
    <w:rsid w:val="00805E20"/>
    <w:rsid w:val="00832C16"/>
    <w:rsid w:val="008602B4"/>
    <w:rsid w:val="009225C9"/>
    <w:rsid w:val="00944C12"/>
    <w:rsid w:val="00953BA9"/>
    <w:rsid w:val="00981357"/>
    <w:rsid w:val="00997B1C"/>
    <w:rsid w:val="009A452E"/>
    <w:rsid w:val="009C643C"/>
    <w:rsid w:val="009C72E7"/>
    <w:rsid w:val="009F785D"/>
    <w:rsid w:val="00A22B98"/>
    <w:rsid w:val="00A26FBA"/>
    <w:rsid w:val="00A31DE8"/>
    <w:rsid w:val="00A4793D"/>
    <w:rsid w:val="00A6632D"/>
    <w:rsid w:val="00A811D2"/>
    <w:rsid w:val="00A930D6"/>
    <w:rsid w:val="00AB2449"/>
    <w:rsid w:val="00AD4BBB"/>
    <w:rsid w:val="00B2277F"/>
    <w:rsid w:val="00B57730"/>
    <w:rsid w:val="00BE0048"/>
    <w:rsid w:val="00BF0FFF"/>
    <w:rsid w:val="00C049D4"/>
    <w:rsid w:val="00C2188C"/>
    <w:rsid w:val="00C226F8"/>
    <w:rsid w:val="00C34F07"/>
    <w:rsid w:val="00C40663"/>
    <w:rsid w:val="00C472C4"/>
    <w:rsid w:val="00C55815"/>
    <w:rsid w:val="00C707C7"/>
    <w:rsid w:val="00C81F49"/>
    <w:rsid w:val="00C90519"/>
    <w:rsid w:val="00CC6442"/>
    <w:rsid w:val="00CD040A"/>
    <w:rsid w:val="00CD1A90"/>
    <w:rsid w:val="00D000E1"/>
    <w:rsid w:val="00D218BE"/>
    <w:rsid w:val="00D2566A"/>
    <w:rsid w:val="00DB63D1"/>
    <w:rsid w:val="00DC4CE9"/>
    <w:rsid w:val="00DE371D"/>
    <w:rsid w:val="00E27C9E"/>
    <w:rsid w:val="00E3571E"/>
    <w:rsid w:val="00E552F3"/>
    <w:rsid w:val="00E6016F"/>
    <w:rsid w:val="00E81013"/>
    <w:rsid w:val="00E90226"/>
    <w:rsid w:val="00EA2B41"/>
    <w:rsid w:val="00EB1573"/>
    <w:rsid w:val="00EC49F4"/>
    <w:rsid w:val="00ED6839"/>
    <w:rsid w:val="00ED7B3D"/>
    <w:rsid w:val="00F05290"/>
    <w:rsid w:val="00F218FC"/>
    <w:rsid w:val="00F42398"/>
    <w:rsid w:val="00F577CA"/>
    <w:rsid w:val="00F76CF9"/>
    <w:rsid w:val="00F80293"/>
    <w:rsid w:val="00F96113"/>
    <w:rsid w:val="00F9790C"/>
    <w:rsid w:val="00F97989"/>
    <w:rsid w:val="00FA45A4"/>
    <w:rsid w:val="00F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DCF46C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8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00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B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B1C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53B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BA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64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8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87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4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3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8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lantsandpassion.com.au" TargetMode="External"/><Relationship Id="rId5" Type="http://schemas.openxmlformats.org/officeDocument/2006/relationships/hyperlink" Target="mailto:cassie@plantsandpassion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assiehower:Library:Mobile%20Documents:com~apple~CloudDocs:Plants%20+%20Passion:Invoices%202019:Invoi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Macintosh%20HD:Users:cassiehower:Library:Mobile%20Documents:com~apple~CloudDocs:Plants%20+%20Passion:Invoices%202019:Invoice%20Template.dotx</Template>
  <TotalTime>83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Hower</dc:creator>
  <cp:keywords/>
  <dc:description/>
  <cp:lastModifiedBy/>
  <cp:revision>3</cp:revision>
  <cp:lastPrinted>2024-07-17T08:40:00Z</cp:lastPrinted>
  <dcterms:created xsi:type="dcterms:W3CDTF">2024-07-17T02:57:00Z</dcterms:created>
  <dcterms:modified xsi:type="dcterms:W3CDTF">2024-07-17T08:44:00Z</dcterms:modified>
</cp:coreProperties>
</file>