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A911F" w14:textId="49D1C2D3" w:rsidR="00CC6442" w:rsidRDefault="00CC644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000864" w14:paraId="464FCD1C" w14:textId="77777777" w:rsidTr="00000864">
        <w:tc>
          <w:tcPr>
            <w:tcW w:w="4505" w:type="dxa"/>
          </w:tcPr>
          <w:p w14:paraId="60FA6685" w14:textId="77777777" w:rsidR="00CC6442" w:rsidRDefault="00CC6442" w:rsidP="00000864">
            <w:pPr>
              <w:rPr>
                <w:sz w:val="32"/>
                <w:szCs w:val="32"/>
                <w:lang w:val="en-AU"/>
              </w:rPr>
            </w:pPr>
            <w:r>
              <w:rPr>
                <w:sz w:val="32"/>
                <w:szCs w:val="32"/>
                <w:lang w:val="en-AU"/>
              </w:rPr>
              <w:t>CASSIE HOWER</w:t>
            </w:r>
          </w:p>
          <w:p w14:paraId="21D00291" w14:textId="77777777" w:rsidR="00CC6442" w:rsidRDefault="00CC6442" w:rsidP="00000864">
            <w:pPr>
              <w:rPr>
                <w:sz w:val="32"/>
                <w:szCs w:val="32"/>
                <w:lang w:val="en-AU"/>
              </w:rPr>
            </w:pPr>
            <w:r>
              <w:rPr>
                <w:sz w:val="32"/>
                <w:szCs w:val="32"/>
                <w:lang w:val="en-AU"/>
              </w:rPr>
              <w:t>HERBALIST</w:t>
            </w:r>
          </w:p>
          <w:p w14:paraId="631AD7AA" w14:textId="75FDB9DB" w:rsidR="00000864" w:rsidRPr="00000864" w:rsidRDefault="00000864" w:rsidP="00000864">
            <w:pPr>
              <w:rPr>
                <w:sz w:val="32"/>
                <w:szCs w:val="32"/>
                <w:lang w:val="en-AU"/>
              </w:rPr>
            </w:pPr>
            <w:r w:rsidRPr="00000864">
              <w:rPr>
                <w:sz w:val="32"/>
                <w:szCs w:val="32"/>
                <w:lang w:val="en-AU"/>
              </w:rPr>
              <w:t>PLANTS + PASSION</w:t>
            </w:r>
          </w:p>
          <w:p w14:paraId="78ABEB13" w14:textId="67E7EE8A" w:rsidR="00000864" w:rsidRDefault="00A26FBA" w:rsidP="00000864">
            <w:pPr>
              <w:rPr>
                <w:lang w:val="en-AU"/>
              </w:rPr>
            </w:pPr>
            <w:hyperlink r:id="rId5" w:history="1">
              <w:r w:rsidRPr="00582AB6">
                <w:rPr>
                  <w:rStyle w:val="Hyperlink"/>
                  <w:lang w:val="en-AU"/>
                </w:rPr>
                <w:t>cassie@plantsandpassion.com</w:t>
              </w:r>
            </w:hyperlink>
          </w:p>
          <w:p w14:paraId="5A44413D" w14:textId="7EC29356" w:rsidR="00000864" w:rsidRDefault="00A26FBA">
            <w:pPr>
              <w:rPr>
                <w:lang w:val="en-AU"/>
              </w:rPr>
            </w:pPr>
            <w:hyperlink r:id="rId6" w:history="1">
              <w:r w:rsidRPr="00582AB6">
                <w:rPr>
                  <w:rStyle w:val="Hyperlink"/>
                  <w:lang w:val="en-AU"/>
                </w:rPr>
                <w:t>www.plantsandpassion.com.au</w:t>
              </w:r>
            </w:hyperlink>
          </w:p>
          <w:p w14:paraId="2763D3A4" w14:textId="77777777" w:rsidR="00A26FBA" w:rsidRDefault="00A26FBA">
            <w:pPr>
              <w:rPr>
                <w:lang w:val="en-AU"/>
              </w:rPr>
            </w:pPr>
          </w:p>
          <w:p w14:paraId="3CF70E34" w14:textId="55B37937" w:rsidR="00A26FBA" w:rsidRDefault="00A26FBA" w:rsidP="00A26FBA">
            <w:pPr>
              <w:rPr>
                <w:lang w:val="en-AU"/>
              </w:rPr>
            </w:pPr>
            <w:r>
              <w:rPr>
                <w:lang w:val="en-AU"/>
              </w:rPr>
              <w:t>DATE:</w:t>
            </w:r>
            <w:r w:rsidR="00654301">
              <w:rPr>
                <w:lang w:val="en-AU"/>
              </w:rPr>
              <w:t xml:space="preserve"> 20 September 2024</w:t>
            </w:r>
          </w:p>
          <w:p w14:paraId="59604E0A" w14:textId="77777777" w:rsidR="00A26FBA" w:rsidRPr="00A26FBA" w:rsidRDefault="00A26FBA" w:rsidP="00A26FBA">
            <w:pPr>
              <w:rPr>
                <w:lang w:val="en-AU"/>
              </w:rPr>
            </w:pPr>
          </w:p>
          <w:p w14:paraId="2909CCFD" w14:textId="7F28C025" w:rsidR="00A26FBA" w:rsidRPr="00A26FBA" w:rsidRDefault="00A26FBA" w:rsidP="00A26FBA">
            <w:pPr>
              <w:rPr>
                <w:sz w:val="32"/>
                <w:szCs w:val="32"/>
                <w:lang w:val="en-AU"/>
              </w:rPr>
            </w:pPr>
            <w:r w:rsidRPr="00A26FBA">
              <w:rPr>
                <w:sz w:val="32"/>
                <w:szCs w:val="32"/>
                <w:lang w:val="en-AU"/>
              </w:rPr>
              <w:t>PRESCRIPTION FOR:</w:t>
            </w:r>
          </w:p>
          <w:p w14:paraId="06727477" w14:textId="77777777" w:rsidR="00A26FBA" w:rsidRDefault="00A26FBA">
            <w:pPr>
              <w:rPr>
                <w:lang w:val="en-AU"/>
              </w:rPr>
            </w:pPr>
          </w:p>
          <w:p w14:paraId="7666328F" w14:textId="2AEB4FAB" w:rsidR="00A26FBA" w:rsidRPr="00A26FBA" w:rsidRDefault="00654301">
            <w:pPr>
              <w:rPr>
                <w:b/>
                <w:bCs/>
                <w:sz w:val="32"/>
                <w:szCs w:val="32"/>
                <w:lang w:val="en-AU"/>
              </w:rPr>
            </w:pPr>
            <w:r>
              <w:rPr>
                <w:b/>
                <w:bCs/>
                <w:sz w:val="32"/>
                <w:szCs w:val="32"/>
                <w:lang w:val="en-AU"/>
              </w:rPr>
              <w:t xml:space="preserve">Angus </w:t>
            </w:r>
            <w:proofErr w:type="spellStart"/>
            <w:r>
              <w:rPr>
                <w:b/>
                <w:bCs/>
                <w:sz w:val="32"/>
                <w:szCs w:val="32"/>
                <w:lang w:val="en-AU"/>
              </w:rPr>
              <w:t>Scown</w:t>
            </w:r>
            <w:proofErr w:type="spellEnd"/>
          </w:p>
        </w:tc>
        <w:tc>
          <w:tcPr>
            <w:tcW w:w="4505" w:type="dxa"/>
          </w:tcPr>
          <w:p w14:paraId="49AE7F20" w14:textId="77777777" w:rsidR="00000864" w:rsidRDefault="00000864" w:rsidP="00000864">
            <w:pPr>
              <w:jc w:val="right"/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C72E81" wp14:editId="18025C82">
                  <wp:extent cx="2348421" cy="2254313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nts Ligh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92" cy="240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64" w14:paraId="2C5339D0" w14:textId="77777777" w:rsidTr="006E338F">
        <w:tc>
          <w:tcPr>
            <w:tcW w:w="4505" w:type="dxa"/>
          </w:tcPr>
          <w:p w14:paraId="40A129A3" w14:textId="704F0F99" w:rsidR="00D000E1" w:rsidRDefault="00D000E1">
            <w:pPr>
              <w:rPr>
                <w:lang w:val="en-AU"/>
              </w:rPr>
            </w:pPr>
          </w:p>
        </w:tc>
        <w:tc>
          <w:tcPr>
            <w:tcW w:w="4505" w:type="dxa"/>
          </w:tcPr>
          <w:p w14:paraId="6EC590DC" w14:textId="70AF74F3" w:rsidR="00000864" w:rsidRDefault="00000864" w:rsidP="00A26FBA">
            <w:pPr>
              <w:jc w:val="right"/>
              <w:rPr>
                <w:lang w:val="en-AU"/>
              </w:rPr>
            </w:pPr>
          </w:p>
        </w:tc>
      </w:tr>
    </w:tbl>
    <w:tbl>
      <w:tblPr>
        <w:tblW w:w="895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8954"/>
      </w:tblGrid>
      <w:tr w:rsidR="00AB2449" w14:paraId="53B2837D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F83E9" w14:textId="154003E3" w:rsidR="00841B60" w:rsidRPr="00841B60" w:rsidRDefault="00654301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TREATMENT AIMS</w:t>
            </w:r>
            <w:r w:rsidR="00841B60"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:</w:t>
            </w:r>
          </w:p>
          <w:p w14:paraId="153DAF66" w14:textId="77777777" w:rsidR="00654301" w:rsidRDefault="00654301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09243AE5" w14:textId="3CAB5DE3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Reduce inflammation and enlargement of prostate</w:t>
            </w:r>
          </w:p>
          <w:p w14:paraId="4DF40DFA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Balance hormones</w:t>
            </w:r>
          </w:p>
          <w:p w14:paraId="26C8FECC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Support overall metabolic health including balancing lipids</w:t>
            </w:r>
          </w:p>
          <w:p w14:paraId="07E39CD3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Support mood and regulate nervous system including improve sleep</w:t>
            </w:r>
          </w:p>
          <w:p w14:paraId="4203ED6B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Increase circulatory stimulation</w:t>
            </w:r>
          </w:p>
          <w:p w14:paraId="2BB80680" w14:textId="77777777" w:rsid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380C7E16" w14:textId="524DEAEE" w:rsidR="00654301" w:rsidRPr="00654301" w:rsidRDefault="00654301" w:rsidP="00841B60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271D7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HERBAL BLEND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</w:t>
            </w:r>
            <w:r w:rsidRPr="00271D7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:</w:t>
            </w:r>
          </w:p>
          <w:p w14:paraId="17E6CF92" w14:textId="77777777" w:rsidR="00654301" w:rsidRPr="00841B60" w:rsidRDefault="00654301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4DDE342A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60ml x MEDIHERB EPILOBIUM (Epilobium parviflorum) 1:2</w:t>
            </w:r>
          </w:p>
          <w:p w14:paraId="60841D07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40ml x MEDIHERB SAW PALMETTO (</w:t>
            </w:r>
            <w:proofErr w:type="spellStart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Serenoa</w:t>
            </w:r>
            <w:proofErr w:type="spellEnd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repens) 1:2</w:t>
            </w:r>
          </w:p>
          <w:p w14:paraId="475A735A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40ml x MEDIHERB HAWTHORN BERRIES (Crataegus monogyna) 1:2</w:t>
            </w:r>
          </w:p>
          <w:p w14:paraId="74082D6B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40ml x PPC LEMON BALM ORGANIC FRESH PLANT TINCTURE (Melissa officinalis) 1:2</w:t>
            </w:r>
          </w:p>
          <w:p w14:paraId="78C34705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20ml x HERBAL EXTRACT TRIBULUS (TRIBULUS TERRESTRIS) 1:1 </w:t>
            </w:r>
          </w:p>
          <w:p w14:paraId="76889342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10ml </w:t>
            </w:r>
            <w:proofErr w:type="gramStart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x  HERBAL</w:t>
            </w:r>
            <w:proofErr w:type="gramEnd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EXTRACT GINGER (zingiber officinale) 1:2</w:t>
            </w:r>
          </w:p>
          <w:p w14:paraId="70864256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Total 210ml</w:t>
            </w:r>
          </w:p>
          <w:p w14:paraId="69ABC4B7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7DA69AD6" w14:textId="4B53C956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Take 5ml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in 20ml of water </w:t>
            </w: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twice daily - AM with breakfast and PM with dinner</w:t>
            </w:r>
          </w:p>
          <w:p w14:paraId="7B8EF555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3666A5CE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Sleep/</w:t>
            </w:r>
            <w:proofErr w:type="gramStart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night time</w:t>
            </w:r>
            <w:proofErr w:type="gramEnd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formula:</w:t>
            </w:r>
          </w:p>
          <w:p w14:paraId="1AF3A748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106527A9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30ml x PPC PASSIONFLOWER FRESH PLANT GLYCETRACT (Passiflora incarnata) 1:2</w:t>
            </w:r>
          </w:p>
          <w:p w14:paraId="13AF4235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45ml x PPC WITHANIA FRESH PLANT GLYCETRACT (</w:t>
            </w:r>
            <w:proofErr w:type="spellStart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Withania</w:t>
            </w:r>
            <w:proofErr w:type="spellEnd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Somnifera</w:t>
            </w:r>
            <w:proofErr w:type="spellEnd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) 1:2</w:t>
            </w:r>
          </w:p>
          <w:p w14:paraId="458BAD7E" w14:textId="77777777" w:rsid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30ml x MEDIHERB CALIFORNIAN POPPY (ESCHSCHOLZIA CALIFORNICA) 1:2</w:t>
            </w:r>
          </w:p>
          <w:p w14:paraId="6DBD016C" w14:textId="7B8909D5" w:rsidR="00654301" w:rsidRPr="00841B60" w:rsidRDefault="00654301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Total 105ml</w:t>
            </w:r>
          </w:p>
          <w:p w14:paraId="1A8B8421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63FECEB8" w14:textId="0EA2685B" w:rsidR="00841B60" w:rsidRPr="000A3E15" w:rsidRDefault="00841B60" w:rsidP="00841B60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Take 2.5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 – 5</w:t>
            </w: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ml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in 20ml of water </w:t>
            </w: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30 minutes before bed but ensure low activity during this time - if higher level of activity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 occurring before bed</w:t>
            </w: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, take upon going to bed and then read for 30 minutes to allow the sleep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y</w:t>
            </w: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 herbs to start working their magic</w:t>
            </w:r>
          </w:p>
        </w:tc>
      </w:tr>
      <w:tr w:rsidR="00AB2449" w14:paraId="6FED7EC5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9F1D8" w14:textId="2F43B7E5" w:rsidR="00AB2449" w:rsidRPr="005333EB" w:rsidRDefault="00AB2449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</w:tc>
      </w:tr>
      <w:tr w:rsidR="009225C9" w14:paraId="226AB160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2EA35" w14:textId="5DE6D25B" w:rsidR="009225C9" w:rsidRPr="009225C9" w:rsidRDefault="009225C9" w:rsidP="009225C9">
            <w:pPr>
              <w:spacing w:line="480" w:lineRule="auto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lastRenderedPageBreak/>
              <w:t>DIET AND LIFESTYLE:</w:t>
            </w:r>
          </w:p>
          <w:p w14:paraId="3C2674F7" w14:textId="659BDFBC" w:rsidR="00841B60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Include zinc supplement with zinc picolinate (on hand) - supporting prostate health</w:t>
            </w:r>
            <w:r w:rsidR="000A3E15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– also include additional foods in your diet that contain zinc (see list below)</w:t>
            </w:r>
          </w:p>
          <w:p w14:paraId="46744732" w14:textId="4DEC5421" w:rsidR="00841B60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Source Vitamin D via the sun: spend 15 minutes in the sun without sunscreen in the middle of the day as often during the week as possible - get your soft and white areas into the sun for greater absorption, don't wash off in the shower until that evening</w:t>
            </w:r>
          </w:p>
          <w:p w14:paraId="19740C52" w14:textId="1D2713A6" w:rsidR="00841B60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Increased ejaculation may reduce prostate enlargement </w:t>
            </w:r>
          </w:p>
          <w:p w14:paraId="49EB26C0" w14:textId="6E3FA307" w:rsidR="00841B60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Adding some fermented soy and pumpkin seeds may reduce prostate enlargement as they contain phytoestrogens which help to balance sex hormones (tempeh and miso are good forms of fermented soy)</w:t>
            </w:r>
          </w:p>
          <w:p w14:paraId="65BEF8D5" w14:textId="5D3A5E27" w:rsidR="00841B60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Increasing fibre will also aid in reducing lipids as the fibre helps to take up/bind to excess lipids in the body</w:t>
            </w:r>
          </w:p>
          <w:p w14:paraId="38147338" w14:textId="7DC41555" w:rsidR="00953BA9" w:rsidRPr="00953BA9" w:rsidRDefault="00953BA9" w:rsidP="00953BA9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Products to try</w:t>
            </w:r>
            <w:r w:rsidRPr="00953BA9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:</w:t>
            </w:r>
          </w:p>
          <w:p w14:paraId="0F01EDED" w14:textId="77777777" w:rsidR="00841B60" w:rsidRPr="00841B60" w:rsidRDefault="00953BA9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r w:rsidR="00841B60"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Aged Garlic has good research in reducing blood pressure and lipids - try this product - I can source </w:t>
            </w:r>
            <w:proofErr w:type="gramStart"/>
            <w:r w:rsidR="00841B60"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wholesale</w:t>
            </w:r>
            <w:proofErr w:type="gramEnd"/>
            <w:r w:rsidR="00841B60"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but Chemist Warehouse often sells for the same price </w:t>
            </w:r>
          </w:p>
          <w:p w14:paraId="581152D2" w14:textId="77777777" w:rsidR="00841B60" w:rsidRPr="00841B60" w:rsidRDefault="00841B60" w:rsidP="00841B60">
            <w:pPr>
              <w:pStyle w:val="ListParagraph"/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hyperlink r:id="rId8" w:history="1">
              <w:r w:rsidRPr="00915F99">
                <w:rPr>
                  <w:rStyle w:val="Hyperlink"/>
                  <w:rFonts w:ascii="Calibri" w:eastAsia="Times New Roman" w:hAnsi="Calibri"/>
                  <w:sz w:val="22"/>
                  <w:szCs w:val="22"/>
                  <w:lang w:val="en-AU"/>
                </w:rPr>
                <w:t>https://nutralife.com.au/products/kyolic-aged-garlic-extract-heart-and-cholesterol-formula</w:t>
              </w:r>
            </w:hyperlink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</w:p>
          <w:p w14:paraId="67AAE6F2" w14:textId="61DA4BFF" w:rsidR="00953BA9" w:rsidRPr="000A3E15" w:rsidRDefault="00841B60" w:rsidP="000A3E1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EPA/DHA will support prostate health by reducing inflammation while also rebalancing lipids</w:t>
            </w:r>
            <w:r w:rsidR="00654301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and supporting cognitive and metabolic health</w:t>
            </w: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- Nordic Naturals have good options and I can order wholesale if needed (let me know) - Tanya has used these before I'm pretty sure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– If you let me know preferred administration method (soft gel capsules or liquid) </w:t>
            </w:r>
            <w:hyperlink r:id="rId9" w:history="1">
              <w:r w:rsidRPr="00915F99">
                <w:rPr>
                  <w:rStyle w:val="Hyperlink"/>
                  <w:rFonts w:ascii="Calibri" w:eastAsia="Times New Roman" w:hAnsi="Calibri"/>
                  <w:sz w:val="22"/>
                  <w:szCs w:val="22"/>
                  <w:lang w:val="en-AU"/>
                </w:rPr>
                <w:t>https://www.australianvitamins.com/brand/nordic-naturals</w:t>
              </w:r>
            </w:hyperlink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</w:p>
        </w:tc>
      </w:tr>
    </w:tbl>
    <w:p w14:paraId="347BA073" w14:textId="78745E4C" w:rsidR="0037680E" w:rsidRDefault="0037680E">
      <w:pPr>
        <w:rPr>
          <w:lang w:val="en-AU"/>
        </w:rPr>
      </w:pPr>
    </w:p>
    <w:p w14:paraId="584CD5A6" w14:textId="0F4A0CE5" w:rsidR="00271D74" w:rsidRPr="00000864" w:rsidRDefault="000A3E15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26DD5475" wp14:editId="31FEBF91">
            <wp:extent cx="4387174" cy="6050503"/>
            <wp:effectExtent l="0" t="0" r="0" b="0"/>
            <wp:docPr id="965167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67698" name="Picture 9651676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9475" cy="62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D74" w:rsidRPr="00000864" w:rsidSect="00F802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F75AE"/>
    <w:multiLevelType w:val="hybridMultilevel"/>
    <w:tmpl w:val="AA6A0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70F5E"/>
    <w:multiLevelType w:val="multilevel"/>
    <w:tmpl w:val="89E0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0153EE"/>
    <w:multiLevelType w:val="hybridMultilevel"/>
    <w:tmpl w:val="4A92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383920">
    <w:abstractNumId w:val="0"/>
  </w:num>
  <w:num w:numId="2" w16cid:durableId="1731921077">
    <w:abstractNumId w:val="2"/>
  </w:num>
  <w:num w:numId="3" w16cid:durableId="1365667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B1C"/>
    <w:rsid w:val="00000864"/>
    <w:rsid w:val="00026FCC"/>
    <w:rsid w:val="000341BD"/>
    <w:rsid w:val="000364A7"/>
    <w:rsid w:val="000677E5"/>
    <w:rsid w:val="000A3E15"/>
    <w:rsid w:val="000F6C42"/>
    <w:rsid w:val="001352A9"/>
    <w:rsid w:val="001658A2"/>
    <w:rsid w:val="001B52EA"/>
    <w:rsid w:val="001D4202"/>
    <w:rsid w:val="00210E81"/>
    <w:rsid w:val="00216FD1"/>
    <w:rsid w:val="0023038C"/>
    <w:rsid w:val="00252C94"/>
    <w:rsid w:val="00271D74"/>
    <w:rsid w:val="002A6BD2"/>
    <w:rsid w:val="002D042A"/>
    <w:rsid w:val="002F0800"/>
    <w:rsid w:val="002F7FA6"/>
    <w:rsid w:val="0030369A"/>
    <w:rsid w:val="00363FDF"/>
    <w:rsid w:val="0037680E"/>
    <w:rsid w:val="003838F9"/>
    <w:rsid w:val="00390F02"/>
    <w:rsid w:val="00391D44"/>
    <w:rsid w:val="003C671F"/>
    <w:rsid w:val="003D0BA8"/>
    <w:rsid w:val="004C18CE"/>
    <w:rsid w:val="004D45F5"/>
    <w:rsid w:val="00502753"/>
    <w:rsid w:val="00503753"/>
    <w:rsid w:val="00513250"/>
    <w:rsid w:val="00516E8A"/>
    <w:rsid w:val="005333EB"/>
    <w:rsid w:val="005C1F62"/>
    <w:rsid w:val="005E59A4"/>
    <w:rsid w:val="005F7196"/>
    <w:rsid w:val="0062509B"/>
    <w:rsid w:val="00654301"/>
    <w:rsid w:val="006D2E8D"/>
    <w:rsid w:val="006E338F"/>
    <w:rsid w:val="00721B02"/>
    <w:rsid w:val="0076072C"/>
    <w:rsid w:val="007649A6"/>
    <w:rsid w:val="0078559B"/>
    <w:rsid w:val="007916E4"/>
    <w:rsid w:val="007972DC"/>
    <w:rsid w:val="007B32F4"/>
    <w:rsid w:val="007B7819"/>
    <w:rsid w:val="007D7023"/>
    <w:rsid w:val="007F1766"/>
    <w:rsid w:val="00805E20"/>
    <w:rsid w:val="00832C16"/>
    <w:rsid w:val="00841B60"/>
    <w:rsid w:val="008602B4"/>
    <w:rsid w:val="009225C9"/>
    <w:rsid w:val="00953BA9"/>
    <w:rsid w:val="00981357"/>
    <w:rsid w:val="00997B1C"/>
    <w:rsid w:val="009A452E"/>
    <w:rsid w:val="009C643C"/>
    <w:rsid w:val="009F785D"/>
    <w:rsid w:val="00A22B98"/>
    <w:rsid w:val="00A26FBA"/>
    <w:rsid w:val="00A31DE8"/>
    <w:rsid w:val="00A4793D"/>
    <w:rsid w:val="00A811D2"/>
    <w:rsid w:val="00A930D6"/>
    <w:rsid w:val="00AB2449"/>
    <w:rsid w:val="00B57730"/>
    <w:rsid w:val="00BF0FFF"/>
    <w:rsid w:val="00C049D4"/>
    <w:rsid w:val="00C2188C"/>
    <w:rsid w:val="00C226F8"/>
    <w:rsid w:val="00C40663"/>
    <w:rsid w:val="00C472C4"/>
    <w:rsid w:val="00C55815"/>
    <w:rsid w:val="00C707C7"/>
    <w:rsid w:val="00C81F49"/>
    <w:rsid w:val="00C90519"/>
    <w:rsid w:val="00CC6442"/>
    <w:rsid w:val="00CD040A"/>
    <w:rsid w:val="00CD1A90"/>
    <w:rsid w:val="00D000E1"/>
    <w:rsid w:val="00D218BE"/>
    <w:rsid w:val="00D2566A"/>
    <w:rsid w:val="00DB63D1"/>
    <w:rsid w:val="00DE371D"/>
    <w:rsid w:val="00E27C9E"/>
    <w:rsid w:val="00E552F3"/>
    <w:rsid w:val="00E6016F"/>
    <w:rsid w:val="00E90226"/>
    <w:rsid w:val="00EA2B41"/>
    <w:rsid w:val="00EC49F4"/>
    <w:rsid w:val="00ED7B3D"/>
    <w:rsid w:val="00F05290"/>
    <w:rsid w:val="00F218FC"/>
    <w:rsid w:val="00F80293"/>
    <w:rsid w:val="00F96113"/>
    <w:rsid w:val="00F9790C"/>
    <w:rsid w:val="00FA45A4"/>
    <w:rsid w:val="00FE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DCF46C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86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00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B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B1C"/>
    <w:rPr>
      <w:rFonts w:ascii="Lucida Grande" w:hAnsi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953B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3BA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C64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8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87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4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13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8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tralife.com.au/products/kyolic-aged-garlic-extract-heart-and-cholesterol-formul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lantsandpassion.com.a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cassie@plantsandpassion.com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australianvitamins.com/brand/nordic-natural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assiehower:Library:Mobile%20Documents:com~apple~CloudDocs:Plants%20+%20Passion:Invoices%202019:Invoi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Macintosh%20HD:Users:cassiehower:Library:Mobile%20Documents:com~apple~CloudDocs:Plants%20+%20Passion:Invoices%202019:Invoice%20Template.dotx</Template>
  <TotalTime>4</TotalTime>
  <Pages>3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Hower</dc:creator>
  <cp:keywords/>
  <dc:description/>
  <cp:lastModifiedBy>Cassie Hower</cp:lastModifiedBy>
  <cp:revision>3</cp:revision>
  <cp:lastPrinted>2020-07-30T12:07:00Z</cp:lastPrinted>
  <dcterms:created xsi:type="dcterms:W3CDTF">2024-09-23T08:48:00Z</dcterms:created>
  <dcterms:modified xsi:type="dcterms:W3CDTF">2024-09-23T09:05:00Z</dcterms:modified>
</cp:coreProperties>
</file>